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3B" w:rsidRDefault="00617E3B" w:rsidP="0028114A">
      <w:pPr>
        <w:spacing w:line="360" w:lineRule="auto"/>
        <w:jc w:val="center"/>
        <w:rPr>
          <w:rFonts w:ascii="Apolonia" w:hAnsi="Apolonia" w:cs="Arial"/>
          <w:b/>
          <w:sz w:val="28"/>
          <w:szCs w:val="28"/>
        </w:rPr>
      </w:pPr>
      <w:r>
        <w:rPr>
          <w:rFonts w:ascii="Apolonia" w:hAnsi="Apolonia" w:cs="Arial"/>
          <w:b/>
          <w:sz w:val="28"/>
          <w:szCs w:val="28"/>
        </w:rPr>
        <w:t>Deklaracja uczestnictwa w projekcie pt.</w:t>
      </w:r>
    </w:p>
    <w:p w:rsidR="00617E3B" w:rsidRPr="007D4F3C" w:rsidRDefault="00617E3B" w:rsidP="0028114A">
      <w:pPr>
        <w:spacing w:line="360" w:lineRule="auto"/>
        <w:ind w:firstLine="708"/>
        <w:jc w:val="center"/>
        <w:rPr>
          <w:rFonts w:ascii="Apolonia" w:hAnsi="Apolonia" w:cs="Arial"/>
          <w:b/>
          <w:bCs/>
          <w:i/>
          <w:iCs/>
        </w:rPr>
      </w:pPr>
      <w:r w:rsidRPr="007D4F3C">
        <w:rPr>
          <w:rFonts w:ascii="Apolonia" w:hAnsi="Apolonia" w:cs="Arial"/>
        </w:rPr>
        <w:t xml:space="preserve"> </w:t>
      </w:r>
      <w:r w:rsidRPr="007D4F3C">
        <w:rPr>
          <w:rFonts w:ascii="Apolonia CE" w:hAnsi="Apolonia CE" w:cs="Arial"/>
          <w:b/>
          <w:bCs/>
          <w:i/>
          <w:iCs/>
        </w:rPr>
        <w:t>„Program Rozwoju Kompetencji kierunku Transport na WMRiT Politechniki Poznańskiej</w:t>
      </w:r>
      <w:r w:rsidRPr="007D4F3C">
        <w:rPr>
          <w:rFonts w:ascii="Apolonia" w:hAnsi="Apolonia" w:cs="Arial"/>
          <w:b/>
          <w:bCs/>
          <w:i/>
          <w:iCs/>
        </w:rPr>
        <w:t xml:space="preserve">  (PRKT)”.</w:t>
      </w:r>
    </w:p>
    <w:p w:rsidR="00617E3B" w:rsidRDefault="00617E3B" w:rsidP="0028114A">
      <w:pPr>
        <w:spacing w:line="360" w:lineRule="auto"/>
        <w:ind w:firstLine="708"/>
        <w:jc w:val="center"/>
        <w:rPr>
          <w:rFonts w:ascii="Apolonia" w:hAnsi="Apolonia" w:cs="Arial"/>
          <w:b/>
          <w:bCs/>
          <w:i/>
          <w:iCs/>
          <w:u w:val="single"/>
        </w:rPr>
      </w:pPr>
    </w:p>
    <w:p w:rsidR="00617E3B" w:rsidRPr="00602756" w:rsidRDefault="00617E3B" w:rsidP="007D4F3C">
      <w:pPr>
        <w:spacing w:line="360" w:lineRule="auto"/>
        <w:ind w:firstLine="708"/>
        <w:jc w:val="both"/>
        <w:rPr>
          <w:rFonts w:ascii="Apolonia" w:hAnsi="Apolonia" w:cs="Arial"/>
        </w:rPr>
      </w:pPr>
      <w:r>
        <w:rPr>
          <w:rFonts w:ascii="Apolonia CE" w:hAnsi="Apolonia CE" w:cs="Arial"/>
        </w:rPr>
        <w:t xml:space="preserve">Ja, niżej podpisany, niniejszym oświadczam, że wyrażam zgodę na uczestnictwo w projekcie pt. </w:t>
      </w:r>
      <w:r w:rsidRPr="007D4F3C">
        <w:rPr>
          <w:rFonts w:ascii="Apolonia CE" w:hAnsi="Apolonia CE" w:cs="Arial"/>
          <w:b/>
          <w:bCs/>
          <w:i/>
          <w:iCs/>
        </w:rPr>
        <w:t>” Program Rozwoju Kompetencji kierunku Transport na WMRiT Politechniki Poznańskiej  (PRKT)”</w:t>
      </w:r>
      <w:r w:rsidRPr="009A2B89">
        <w:rPr>
          <w:rFonts w:ascii="Apolonia" w:hAnsi="Apolonia" w:cs="Arial"/>
          <w:b/>
          <w:bCs/>
          <w:i/>
          <w:iCs/>
        </w:rPr>
        <w:t xml:space="preserve"> </w:t>
      </w:r>
      <w:r>
        <w:rPr>
          <w:rFonts w:ascii="Apolonia" w:hAnsi="Apolonia" w:cs="Arial"/>
        </w:rPr>
        <w:t xml:space="preserve">przewidzianego do realizacji przez </w:t>
      </w:r>
      <w:r>
        <w:rPr>
          <w:rFonts w:ascii="Apolonia CE" w:hAnsi="Apolonia CE" w:cs="Arial"/>
          <w:b/>
          <w:i/>
        </w:rPr>
        <w:t>Politechnikę Poznańską</w:t>
      </w:r>
      <w:r>
        <w:rPr>
          <w:rFonts w:ascii="Apolonia" w:hAnsi="Apolonia" w:cs="Arial"/>
        </w:rPr>
        <w:t xml:space="preserve"> w ramach Programu Operacyjnego Wiedza Edukacja Rozwój 2014-2020.</w:t>
      </w:r>
    </w:p>
    <w:p w:rsidR="00617E3B" w:rsidRDefault="00617E3B" w:rsidP="007D4F3C">
      <w:pPr>
        <w:spacing w:after="400"/>
        <w:jc w:val="both"/>
        <w:rPr>
          <w:rFonts w:ascii="Apolonia" w:hAnsi="Apolonia" w:cs="Arial"/>
        </w:rPr>
      </w:pPr>
      <w:r w:rsidRPr="00A41DCC">
        <w:rPr>
          <w:rFonts w:ascii="Apolonia CE" w:hAnsi="Apolonia CE" w:cs="Arial"/>
        </w:rPr>
        <w:t xml:space="preserve">Oświadczam także, że zapoznałem się z Regulaminem uczestnictwa w ww. projekcie dostępnym na stronie internetowej  </w:t>
      </w:r>
      <w:r w:rsidRPr="00A41DCC">
        <w:rPr>
          <w:rFonts w:ascii="Apolonia CE" w:hAnsi="Apolonia CE" w:cs="Arial"/>
          <w:color w:val="3366FF"/>
          <w:u w:val="single"/>
        </w:rPr>
        <w:t>www.dts.put.poznan.pl/power</w:t>
      </w:r>
      <w:r w:rsidRPr="00A41DCC">
        <w:rPr>
          <w:rFonts w:ascii="Apolonia CE" w:hAnsi="Apolonia CE" w:cs="Arial"/>
        </w:rPr>
        <w:t xml:space="preserve"> oraz na tablicy ogłoszeń przy dziekanacie Wydziału Maszyn Roboczych i Transportu zlokalizowanym przy ul. Piotrowo 3 Poznań, pokój nr 215 .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8"/>
        <w:gridCol w:w="4606"/>
      </w:tblGrid>
      <w:tr w:rsidR="00617E3B" w:rsidTr="00A41DCC">
        <w:trPr>
          <w:trHeight w:hRule="exact" w:val="567"/>
        </w:trPr>
        <w:tc>
          <w:tcPr>
            <w:tcW w:w="4138" w:type="dxa"/>
            <w:vAlign w:val="center"/>
          </w:tcPr>
          <w:p w:rsidR="00617E3B" w:rsidRPr="000174D5" w:rsidRDefault="00617E3B" w:rsidP="00F174FA">
            <w:pPr>
              <w:spacing w:line="360" w:lineRule="auto"/>
              <w:jc w:val="right"/>
              <w:rPr>
                <w:rFonts w:ascii="Apolonia CE" w:hAnsi="Apolonia CE" w:cs="Arial"/>
              </w:rPr>
            </w:pPr>
            <w:r w:rsidRPr="000174D5">
              <w:rPr>
                <w:rFonts w:ascii="Apolonia CE" w:hAnsi="Apolonia CE" w:cs="Arial"/>
              </w:rPr>
              <w:t xml:space="preserve">Imię: </w:t>
            </w:r>
          </w:p>
        </w:tc>
        <w:tc>
          <w:tcPr>
            <w:tcW w:w="4606" w:type="dxa"/>
          </w:tcPr>
          <w:p w:rsidR="00617E3B" w:rsidRPr="000174D5" w:rsidRDefault="00617E3B" w:rsidP="00F174FA">
            <w:pPr>
              <w:pStyle w:val="Heading1"/>
              <w:rPr>
                <w:rFonts w:ascii="Apolonia" w:hAnsi="Apolonia"/>
                <w:b w:val="0"/>
                <w:color w:val="FF0000"/>
              </w:rPr>
            </w:pPr>
          </w:p>
        </w:tc>
      </w:tr>
      <w:tr w:rsidR="00617E3B" w:rsidTr="00A41DCC">
        <w:trPr>
          <w:trHeight w:hRule="exact" w:val="567"/>
        </w:trPr>
        <w:tc>
          <w:tcPr>
            <w:tcW w:w="4138" w:type="dxa"/>
            <w:vAlign w:val="center"/>
          </w:tcPr>
          <w:p w:rsidR="00617E3B" w:rsidRPr="000174D5" w:rsidRDefault="00617E3B" w:rsidP="00F174FA">
            <w:pPr>
              <w:spacing w:line="360" w:lineRule="auto"/>
              <w:jc w:val="right"/>
              <w:rPr>
                <w:rFonts w:ascii="Apolonia" w:hAnsi="Apolonia" w:cs="Arial"/>
              </w:rPr>
            </w:pPr>
            <w:r w:rsidRPr="000174D5">
              <w:rPr>
                <w:rFonts w:ascii="Apolonia" w:hAnsi="Apolonia" w:cs="Arial"/>
              </w:rPr>
              <w:t>Nazwisko:</w:t>
            </w:r>
          </w:p>
        </w:tc>
        <w:tc>
          <w:tcPr>
            <w:tcW w:w="4606" w:type="dxa"/>
          </w:tcPr>
          <w:p w:rsidR="00617E3B" w:rsidRPr="000174D5" w:rsidRDefault="00617E3B" w:rsidP="00F174FA">
            <w:pPr>
              <w:spacing w:line="360" w:lineRule="auto"/>
              <w:jc w:val="both"/>
              <w:rPr>
                <w:rFonts w:ascii="Apolonia" w:hAnsi="Apolonia" w:cs="Arial"/>
              </w:rPr>
            </w:pPr>
          </w:p>
        </w:tc>
      </w:tr>
      <w:tr w:rsidR="00617E3B" w:rsidTr="00A41DCC">
        <w:trPr>
          <w:trHeight w:hRule="exact" w:val="567"/>
        </w:trPr>
        <w:tc>
          <w:tcPr>
            <w:tcW w:w="4138" w:type="dxa"/>
            <w:vAlign w:val="center"/>
          </w:tcPr>
          <w:p w:rsidR="00617E3B" w:rsidRPr="000174D5" w:rsidRDefault="00617E3B" w:rsidP="00F174FA">
            <w:pPr>
              <w:spacing w:line="360" w:lineRule="auto"/>
              <w:jc w:val="right"/>
              <w:rPr>
                <w:rFonts w:ascii="Apolonia" w:hAnsi="Apolonia" w:cs="Arial"/>
              </w:rPr>
            </w:pPr>
            <w:r w:rsidRPr="000174D5">
              <w:rPr>
                <w:rFonts w:ascii="Apolonia" w:hAnsi="Apolonia" w:cs="Arial"/>
              </w:rPr>
              <w:t>Podpis:</w:t>
            </w:r>
          </w:p>
        </w:tc>
        <w:tc>
          <w:tcPr>
            <w:tcW w:w="4606" w:type="dxa"/>
          </w:tcPr>
          <w:p w:rsidR="00617E3B" w:rsidRPr="000174D5" w:rsidRDefault="00617E3B" w:rsidP="00F174FA">
            <w:pPr>
              <w:spacing w:line="360" w:lineRule="auto"/>
              <w:jc w:val="both"/>
              <w:rPr>
                <w:rFonts w:ascii="Apolonia" w:hAnsi="Apolonia" w:cs="Arial"/>
              </w:rPr>
            </w:pPr>
          </w:p>
        </w:tc>
      </w:tr>
      <w:tr w:rsidR="00617E3B" w:rsidTr="00A41DCC">
        <w:trPr>
          <w:trHeight w:hRule="exact" w:val="941"/>
        </w:trPr>
        <w:tc>
          <w:tcPr>
            <w:tcW w:w="4138" w:type="dxa"/>
            <w:vAlign w:val="center"/>
          </w:tcPr>
          <w:p w:rsidR="00617E3B" w:rsidRDefault="00617E3B" w:rsidP="00A41DCC">
            <w:pPr>
              <w:spacing w:line="360" w:lineRule="auto"/>
              <w:rPr>
                <w:rFonts w:ascii="Apolonia" w:hAnsi="Apolonia" w:cs="Arial"/>
              </w:rPr>
            </w:pPr>
            <w:r>
              <w:rPr>
                <w:rFonts w:ascii="Apolonia" w:hAnsi="Apolonia" w:cs="Arial"/>
              </w:rPr>
              <w:t>Data rekrutacji do</w:t>
            </w:r>
            <w:r>
              <w:rPr>
                <w:rFonts w:ascii="Apolonia CE" w:hAnsi="Apolonia CE" w:cs="Arial"/>
              </w:rPr>
              <w:t xml:space="preserve"> udziału w projekcie</w:t>
            </w:r>
          </w:p>
          <w:p w:rsidR="00617E3B" w:rsidRPr="000174D5" w:rsidRDefault="00617E3B" w:rsidP="00A41DCC">
            <w:pPr>
              <w:spacing w:line="360" w:lineRule="auto"/>
              <w:rPr>
                <w:rFonts w:ascii="Apolonia" w:hAnsi="Apolonia" w:cs="Arial"/>
              </w:rPr>
            </w:pPr>
            <w:r>
              <w:rPr>
                <w:rFonts w:ascii="Apolonia" w:hAnsi="Apolonia" w:cs="Arial"/>
              </w:rPr>
              <w:t>Data otrzymania pierwszego wsparcia</w:t>
            </w:r>
          </w:p>
        </w:tc>
        <w:tc>
          <w:tcPr>
            <w:tcW w:w="4606" w:type="dxa"/>
          </w:tcPr>
          <w:p w:rsidR="00617E3B" w:rsidRPr="000174D5" w:rsidRDefault="00617E3B" w:rsidP="00F174FA">
            <w:pPr>
              <w:spacing w:line="360" w:lineRule="auto"/>
              <w:jc w:val="center"/>
              <w:rPr>
                <w:rFonts w:ascii="Apolonia" w:hAnsi="Apolonia" w:cs="Arial"/>
                <w:bCs/>
                <w:i/>
                <w:iCs/>
              </w:rPr>
            </w:pPr>
            <w:r w:rsidRPr="00A41DCC">
              <w:rPr>
                <w:rFonts w:ascii="Apolonia" w:hAnsi="Apolonia" w:cs="Arial"/>
                <w:bCs/>
                <w:i/>
                <w:iCs/>
              </w:rPr>
              <w:t>30.01.2017</w:t>
            </w:r>
          </w:p>
        </w:tc>
      </w:tr>
      <w:tr w:rsidR="00617E3B" w:rsidTr="00A41DCC">
        <w:trPr>
          <w:trHeight w:hRule="exact" w:val="567"/>
        </w:trPr>
        <w:tc>
          <w:tcPr>
            <w:tcW w:w="4138" w:type="dxa"/>
            <w:vAlign w:val="center"/>
          </w:tcPr>
          <w:p w:rsidR="00617E3B" w:rsidRPr="000174D5" w:rsidRDefault="00617E3B" w:rsidP="00F174FA">
            <w:pPr>
              <w:spacing w:line="360" w:lineRule="auto"/>
              <w:jc w:val="right"/>
              <w:rPr>
                <w:rFonts w:ascii="Apolonia CE" w:hAnsi="Apolonia CE" w:cs="Arial"/>
              </w:rPr>
            </w:pPr>
            <w:r w:rsidRPr="000174D5">
              <w:rPr>
                <w:rFonts w:ascii="Apolonia CE" w:hAnsi="Apolonia CE" w:cs="Arial"/>
              </w:rPr>
              <w:t>Wydział:</w:t>
            </w:r>
          </w:p>
        </w:tc>
        <w:tc>
          <w:tcPr>
            <w:tcW w:w="4606" w:type="dxa"/>
          </w:tcPr>
          <w:p w:rsidR="00617E3B" w:rsidRPr="000174D5" w:rsidRDefault="00617E3B" w:rsidP="00F174FA">
            <w:pPr>
              <w:spacing w:line="360" w:lineRule="auto"/>
              <w:jc w:val="center"/>
              <w:rPr>
                <w:rFonts w:ascii="Apolonia CE" w:hAnsi="Apolonia CE" w:cs="Arial"/>
                <w:bCs/>
                <w:i/>
                <w:iCs/>
              </w:rPr>
            </w:pPr>
            <w:r w:rsidRPr="000174D5">
              <w:rPr>
                <w:rFonts w:ascii="Apolonia CE" w:hAnsi="Apolonia CE" w:cs="Arial"/>
                <w:bCs/>
                <w:i/>
                <w:iCs/>
              </w:rPr>
              <w:t>Wydział Maszyn Roboczych i Transportu</w:t>
            </w:r>
          </w:p>
        </w:tc>
      </w:tr>
    </w:tbl>
    <w:p w:rsidR="00617E3B" w:rsidRDefault="00617E3B" w:rsidP="0028114A">
      <w:pPr>
        <w:jc w:val="center"/>
        <w:rPr>
          <w:rFonts w:ascii="Apolonia" w:hAnsi="Apolonia" w:cs="Arial"/>
          <w:b/>
          <w:sz w:val="20"/>
          <w:szCs w:val="20"/>
        </w:rPr>
      </w:pPr>
    </w:p>
    <w:p w:rsidR="00617E3B" w:rsidRDefault="00617E3B" w:rsidP="0028114A">
      <w:pPr>
        <w:rPr>
          <w:rFonts w:ascii="Apolonia" w:hAnsi="Apolonia" w:cs="Arial"/>
        </w:rPr>
      </w:pPr>
    </w:p>
    <w:p w:rsidR="00617E3B" w:rsidRDefault="00617E3B" w:rsidP="0028114A">
      <w:pPr>
        <w:rPr>
          <w:rFonts w:ascii="Apolonia" w:hAnsi="Apolonia" w:cs="Arial"/>
        </w:rPr>
      </w:pPr>
    </w:p>
    <w:p w:rsidR="00617E3B" w:rsidRDefault="00617E3B" w:rsidP="000D386F">
      <w:pPr>
        <w:pStyle w:val="Title"/>
        <w:spacing w:before="200" w:after="200"/>
        <w:rPr>
          <w:rFonts w:ascii="Apolonia" w:hAnsi="Apolonia" w:cs="Arial"/>
          <w:sz w:val="24"/>
        </w:rPr>
      </w:pPr>
      <w:r>
        <w:rPr>
          <w:rFonts w:ascii="Apolonia" w:hAnsi="Apolonia" w:cs="Arial"/>
          <w:sz w:val="24"/>
        </w:rPr>
        <w:t>KWESTIONARIUSZ OSOBOWY UCZESTNIKA PROJEKTU</w:t>
      </w:r>
    </w:p>
    <w:p w:rsidR="00617E3B" w:rsidRDefault="00617E3B" w:rsidP="0028114A">
      <w:pPr>
        <w:rPr>
          <w:rFonts w:ascii="Apolonia" w:hAnsi="Apolonia" w:cs="Arial"/>
        </w:rPr>
      </w:pPr>
    </w:p>
    <w:p w:rsidR="00617E3B" w:rsidRDefault="00617E3B" w:rsidP="00F75A50">
      <w:pPr>
        <w:pStyle w:val="Title"/>
        <w:spacing w:before="200" w:after="200"/>
        <w:jc w:val="left"/>
        <w:rPr>
          <w:rFonts w:ascii="Apolonia" w:hAnsi="Apolonia" w:cs="Arial"/>
          <w:sz w:val="24"/>
        </w:rPr>
      </w:pPr>
    </w:p>
    <w:p w:rsidR="00617E3B" w:rsidRDefault="00617E3B" w:rsidP="0028114A">
      <w:pPr>
        <w:pStyle w:val="Title"/>
        <w:spacing w:before="200" w:after="200"/>
        <w:rPr>
          <w:rFonts w:ascii="Apolonia CE" w:hAnsi="Apolonia CE" w:cs="Arial"/>
          <w:sz w:val="24"/>
        </w:rPr>
      </w:pPr>
      <w:r>
        <w:rPr>
          <w:rFonts w:ascii="Apolonia CE" w:hAnsi="Apolonia CE" w:cs="Arial"/>
          <w:sz w:val="24"/>
        </w:rPr>
        <w:t xml:space="preserve">Proszę o czytelne wypełnienie </w:t>
      </w:r>
    </w:p>
    <w:p w:rsidR="00617E3B" w:rsidRDefault="00617E3B" w:rsidP="0028114A">
      <w:pPr>
        <w:numPr>
          <w:ilvl w:val="0"/>
          <w:numId w:val="1"/>
        </w:numPr>
        <w:spacing w:line="360" w:lineRule="auto"/>
        <w:ind w:left="714" w:hanging="357"/>
        <w:rPr>
          <w:rFonts w:ascii="Apolonia CE" w:hAnsi="Apolonia CE" w:cs="Arial"/>
        </w:rPr>
      </w:pPr>
      <w:r>
        <w:rPr>
          <w:rFonts w:ascii="Apolonia CE" w:hAnsi="Apolonia CE" w:cs="Arial"/>
        </w:rPr>
        <w:t>Imię (imiona) ......................................................................................................</w:t>
      </w:r>
    </w:p>
    <w:p w:rsidR="00617E3B" w:rsidRDefault="00617E3B" w:rsidP="000C252A">
      <w:pPr>
        <w:numPr>
          <w:ilvl w:val="0"/>
          <w:numId w:val="1"/>
        </w:numPr>
        <w:spacing w:line="360" w:lineRule="auto"/>
        <w:ind w:left="714" w:hanging="357"/>
        <w:rPr>
          <w:rFonts w:ascii="Apolonia" w:hAnsi="Apolonia" w:cs="Arial"/>
        </w:rPr>
      </w:pPr>
      <w:r>
        <w:rPr>
          <w:rFonts w:ascii="Apolonia" w:hAnsi="Apolonia" w:cs="Arial"/>
        </w:rPr>
        <w:t>Nazwisko..............................................................................................................</w:t>
      </w:r>
    </w:p>
    <w:p w:rsidR="00617E3B" w:rsidRDefault="00617E3B" w:rsidP="0028114A">
      <w:pPr>
        <w:numPr>
          <w:ilvl w:val="0"/>
          <w:numId w:val="1"/>
        </w:numPr>
        <w:spacing w:line="360" w:lineRule="auto"/>
        <w:ind w:left="714" w:hanging="357"/>
        <w:rPr>
          <w:rFonts w:ascii="Apolonia" w:hAnsi="Apolonia" w:cs="Arial"/>
        </w:rPr>
      </w:pPr>
      <w:r>
        <w:rPr>
          <w:rFonts w:ascii="Apolonia" w:hAnsi="Apolonia" w:cs="Arial"/>
        </w:rPr>
        <w:t>Data urodzenia  ...............................................................................................</w:t>
      </w:r>
    </w:p>
    <w:p w:rsidR="00617E3B" w:rsidRDefault="00617E3B" w:rsidP="0028114A">
      <w:pPr>
        <w:numPr>
          <w:ilvl w:val="0"/>
          <w:numId w:val="1"/>
        </w:numPr>
        <w:spacing w:line="360" w:lineRule="auto"/>
        <w:ind w:left="714" w:hanging="357"/>
        <w:rPr>
          <w:rFonts w:ascii="Apolonia" w:hAnsi="Apolonia" w:cs="Arial"/>
        </w:rPr>
      </w:pPr>
      <w:r>
        <w:rPr>
          <w:rFonts w:ascii="Apolonia" w:hAnsi="Apolonia" w:cs="Arial"/>
        </w:rPr>
        <w:t>Obywatelstwo ...................................................................................................</w:t>
      </w:r>
    </w:p>
    <w:p w:rsidR="00617E3B" w:rsidRDefault="00617E3B" w:rsidP="0028114A">
      <w:pPr>
        <w:numPr>
          <w:ilvl w:val="0"/>
          <w:numId w:val="1"/>
        </w:numPr>
        <w:spacing w:line="360" w:lineRule="auto"/>
        <w:ind w:left="714" w:hanging="357"/>
        <w:rPr>
          <w:rFonts w:ascii="Apolonia" w:hAnsi="Apolonia" w:cs="Arial"/>
        </w:rPr>
      </w:pPr>
      <w:r>
        <w:rPr>
          <w:rFonts w:ascii="Apolonia" w:hAnsi="Apolonia" w:cs="Arial"/>
        </w:rPr>
        <w:t>Numer ewidencyjny (PESEL)  ....................................................................</w:t>
      </w:r>
    </w:p>
    <w:p w:rsidR="00617E3B" w:rsidRDefault="00617E3B" w:rsidP="00874468">
      <w:pPr>
        <w:numPr>
          <w:ilvl w:val="0"/>
          <w:numId w:val="1"/>
        </w:numPr>
        <w:rPr>
          <w:rFonts w:ascii="Apolonia" w:hAnsi="Apolonia" w:cs="Arial"/>
        </w:rPr>
      </w:pPr>
      <w:r>
        <w:rPr>
          <w:rFonts w:ascii="Apolonia" w:hAnsi="Apolonia" w:cs="Arial"/>
        </w:rPr>
        <w:t xml:space="preserve">Adres kontaktowy: </w:t>
      </w:r>
    </w:p>
    <w:p w:rsidR="00617E3B" w:rsidRDefault="00617E3B" w:rsidP="00C75CAC">
      <w:pPr>
        <w:ind w:left="360"/>
        <w:rPr>
          <w:rFonts w:ascii="Apolonia" w:hAnsi="Apolonia" w:cs="Arial"/>
        </w:rPr>
      </w:pPr>
      <w:r>
        <w:rPr>
          <w:rFonts w:ascii="Apolonia" w:hAnsi="Apolonia" w:cs="Arial"/>
        </w:rPr>
        <w:t>Kod pocztowy :</w:t>
      </w:r>
      <w:r w:rsidRPr="000C252A"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>......................................................................................................</w:t>
      </w:r>
    </w:p>
    <w:p w:rsidR="00617E3B" w:rsidRDefault="00617E3B" w:rsidP="00C75CAC">
      <w:pPr>
        <w:ind w:left="360"/>
        <w:rPr>
          <w:rFonts w:ascii="Apolonia CE" w:hAnsi="Apolonia CE" w:cs="Arial"/>
        </w:rPr>
      </w:pPr>
      <w:r>
        <w:rPr>
          <w:rFonts w:ascii="Apolonia CE" w:hAnsi="Apolonia CE" w:cs="Arial"/>
        </w:rPr>
        <w:t>Miejscowość: ..........................................................................................................</w:t>
      </w:r>
    </w:p>
    <w:p w:rsidR="00617E3B" w:rsidRDefault="00617E3B" w:rsidP="00C75CAC">
      <w:pPr>
        <w:ind w:left="360"/>
        <w:rPr>
          <w:rFonts w:ascii="Apolonia" w:hAnsi="Apolonia" w:cs="Arial"/>
        </w:rPr>
      </w:pPr>
      <w:r>
        <w:rPr>
          <w:rFonts w:ascii="Apolonia" w:hAnsi="Apolonia" w:cs="Arial"/>
        </w:rPr>
        <w:t>Gmina:</w:t>
      </w:r>
      <w:r w:rsidRPr="000C252A"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>.......................................................................................................................</w:t>
      </w:r>
    </w:p>
    <w:p w:rsidR="00617E3B" w:rsidRDefault="00617E3B" w:rsidP="00F44A3A">
      <w:pPr>
        <w:ind w:left="360"/>
        <w:rPr>
          <w:rFonts w:ascii="Apolonia" w:hAnsi="Apolonia" w:cs="Arial"/>
        </w:rPr>
      </w:pPr>
      <w:r>
        <w:rPr>
          <w:rFonts w:ascii="Apolonia" w:hAnsi="Apolonia" w:cs="Arial"/>
        </w:rPr>
        <w:t>Ulica: ..........................................................................................................................                                               nr budynku:  ...............................             nr lokalu:</w:t>
      </w:r>
      <w:r w:rsidRPr="000C252A"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>......................................</w:t>
      </w:r>
    </w:p>
    <w:p w:rsidR="00617E3B" w:rsidRDefault="00617E3B" w:rsidP="00F44A3A">
      <w:pPr>
        <w:numPr>
          <w:ilvl w:val="0"/>
          <w:numId w:val="1"/>
        </w:numPr>
        <w:rPr>
          <w:rFonts w:ascii="Apolonia" w:hAnsi="Apolonia" w:cs="Arial"/>
        </w:rPr>
      </w:pPr>
      <w:r>
        <w:rPr>
          <w:rFonts w:ascii="Apolonia" w:hAnsi="Apolonia" w:cs="Arial"/>
        </w:rPr>
        <w:t>Telefon kontaktowy: ....................................................................................</w:t>
      </w:r>
    </w:p>
    <w:p w:rsidR="00617E3B" w:rsidRDefault="00617E3B" w:rsidP="00F44A3A">
      <w:pPr>
        <w:numPr>
          <w:ilvl w:val="0"/>
          <w:numId w:val="1"/>
        </w:numPr>
        <w:rPr>
          <w:rFonts w:ascii="Apolonia" w:hAnsi="Apolonia" w:cs="Arial"/>
        </w:rPr>
      </w:pPr>
      <w:r>
        <w:rPr>
          <w:rFonts w:ascii="Apolonia" w:hAnsi="Apolonia" w:cs="Arial"/>
        </w:rPr>
        <w:t>Adres mailowy :</w:t>
      </w:r>
      <w:r w:rsidRPr="000C252A"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>.............................................................................................</w:t>
      </w:r>
    </w:p>
    <w:p w:rsidR="00617E3B" w:rsidRDefault="00617E3B" w:rsidP="000C252A">
      <w:pPr>
        <w:pStyle w:val="BodyTextIndent"/>
        <w:spacing w:line="312" w:lineRule="auto"/>
        <w:ind w:left="360"/>
        <w:rPr>
          <w:rFonts w:ascii="Apolonia CE" w:hAnsi="Apolonia CE" w:cs="Arial"/>
        </w:rPr>
      </w:pPr>
      <w:r>
        <w:rPr>
          <w:rFonts w:ascii="Apolonia CE" w:hAnsi="Apolonia CE" w:cs="Arial"/>
        </w:rPr>
        <w:t>9. Oświadczam, że dane zawarte w pkt. 1- 5  są zgodne z dowodem osobistym albo innym dowodem tożsamości.</w:t>
      </w:r>
    </w:p>
    <w:p w:rsidR="00617E3B" w:rsidRPr="00864896" w:rsidRDefault="00617E3B" w:rsidP="000C252A">
      <w:pPr>
        <w:pStyle w:val="BodyTextIndent"/>
        <w:ind w:left="360"/>
        <w:rPr>
          <w:rFonts w:ascii="Apolonia" w:hAnsi="Apolonia" w:cs="Arial"/>
          <w:sz w:val="24"/>
        </w:rPr>
      </w:pPr>
      <w:r>
        <w:rPr>
          <w:rFonts w:ascii="Apolonia CE" w:hAnsi="Apolonia CE" w:cs="Arial"/>
        </w:rPr>
        <w:t xml:space="preserve">10. Określenie statusu na rynku pracy: </w:t>
      </w:r>
      <w:r w:rsidRPr="00864896">
        <w:rPr>
          <w:rFonts w:ascii="Apolonia CE" w:hAnsi="Apolonia CE" w:cs="Arial"/>
          <w:sz w:val="24"/>
        </w:rPr>
        <w:t>(proszę zakre</w:t>
      </w:r>
      <w:r>
        <w:rPr>
          <w:rFonts w:ascii="Apolonia CE" w:hAnsi="Apolonia CE" w:cs="Arial"/>
          <w:sz w:val="24"/>
        </w:rPr>
        <w:t>ślić właściwe kratki</w:t>
      </w:r>
      <w:r w:rsidRPr="00864896">
        <w:rPr>
          <w:rFonts w:ascii="Apolonia" w:hAnsi="Apolonia" w:cs="Arial"/>
          <w:sz w:val="24"/>
        </w:rPr>
        <w:t>)</w:t>
      </w:r>
    </w:p>
    <w:p w:rsidR="00617E3B" w:rsidRDefault="00617E3B" w:rsidP="0028114A">
      <w:pPr>
        <w:pStyle w:val="BodyTextIndent"/>
        <w:ind w:left="0"/>
        <w:rPr>
          <w:rFonts w:ascii="Apolonia" w:hAnsi="Apolonia" w:cs="Arial"/>
        </w:rPr>
      </w:pPr>
      <w:r>
        <w:rPr>
          <w:rFonts w:ascii="Apolonia" w:hAnsi="Apolonia" w:cs="Arial"/>
          <w:b/>
        </w:rPr>
        <w:t>TAK       NIE</w:t>
      </w:r>
    </w:p>
    <w:p w:rsidR="00617E3B" w:rsidRDefault="00617E3B" w:rsidP="0028114A">
      <w:pPr>
        <w:spacing w:after="60"/>
        <w:rPr>
          <w:rFonts w:ascii="Apolonia" w:hAnsi="Apolonia" w:cs="Arial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ab/>
        <w:t xml:space="preserve">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osoba bierna zawodowo (w tym studenci studiów stacjonarnych) </w:t>
      </w:r>
    </w:p>
    <w:p w:rsidR="00617E3B" w:rsidRPr="00F44A3A" w:rsidRDefault="00617E3B" w:rsidP="00F44A3A">
      <w:pPr>
        <w:spacing w:after="60"/>
        <w:ind w:left="1440" w:hanging="1440"/>
        <w:rPr>
          <w:rFonts w:ascii="Apolonia" w:hAnsi="Apolonia" w:cs="Arial"/>
          <w:b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 CE" w:hAnsi="Apolonia CE" w:cs="Arial"/>
        </w:rPr>
        <w:t xml:space="preserve">   osoba pracująca (jeżeli jest zakreślona odpowiedź tak to proszę o             wypełnienie w punkcie 10B właściwej formy zatrudnienia) </w:t>
      </w:r>
    </w:p>
    <w:p w:rsidR="00617E3B" w:rsidRPr="00560FC1" w:rsidRDefault="00617E3B" w:rsidP="008C7EBA">
      <w:pPr>
        <w:spacing w:afterLines="60"/>
        <w:rPr>
          <w:rFonts w:ascii="Apolonia" w:hAnsi="Apolonia" w:cs="Arial"/>
        </w:rPr>
      </w:pPr>
      <w:r w:rsidRPr="00560FC1">
        <w:rPr>
          <w:rFonts w:ascii="Apolonia" w:hAnsi="Apolonia" w:cs="Arial"/>
        </w:rPr>
        <w:t xml:space="preserve">10. B </w:t>
      </w:r>
      <w:r>
        <w:rPr>
          <w:rFonts w:ascii="Apolonia" w:hAnsi="Apolonia" w:cs="Arial"/>
        </w:rPr>
        <w:t>Dotyczy tylko os</w:t>
      </w:r>
      <w:r>
        <w:rPr>
          <w:rFonts w:ascii="Apolonia CE" w:hAnsi="Apolonia CE" w:cs="Arial"/>
        </w:rPr>
        <w:t>ób pracujących:</w:t>
      </w:r>
      <w:r>
        <w:rPr>
          <w:rFonts w:ascii="Apolonia" w:hAnsi="Apolonia" w:cs="Arial"/>
        </w:rPr>
        <w:t xml:space="preserve"> (</w:t>
      </w:r>
      <w:r>
        <w:rPr>
          <w:rFonts w:ascii="Apolonia CE" w:hAnsi="Apolonia CE" w:cs="Arial"/>
        </w:rPr>
        <w:t>wypełnić i właściwe zakreślić)</w:t>
      </w:r>
    </w:p>
    <w:p w:rsidR="00617E3B" w:rsidRDefault="00617E3B" w:rsidP="0028114A">
      <w:pPr>
        <w:pStyle w:val="BodyTextIndent"/>
        <w:spacing w:after="60" w:line="240" w:lineRule="auto"/>
        <w:ind w:left="0"/>
        <w:rPr>
          <w:rFonts w:ascii="Apolonia" w:hAnsi="Apolonia" w:cs="Arial"/>
        </w:rPr>
      </w:pPr>
      <w:r>
        <w:rPr>
          <w:rFonts w:ascii="Apolonia" w:hAnsi="Apolonia" w:cs="Arial"/>
        </w:rPr>
        <w:t>Wykonywany zawód: ...................................................</w:t>
      </w:r>
    </w:p>
    <w:p w:rsidR="00617E3B" w:rsidRDefault="00617E3B" w:rsidP="0028114A">
      <w:pPr>
        <w:pStyle w:val="BodyTextIndent"/>
        <w:spacing w:after="60" w:line="240" w:lineRule="auto"/>
        <w:ind w:left="0"/>
        <w:rPr>
          <w:rFonts w:ascii="Apolonia" w:hAnsi="Apolonia" w:cs="Arial"/>
        </w:rPr>
      </w:pPr>
      <w:r>
        <w:rPr>
          <w:rFonts w:ascii="Apolonia" w:hAnsi="Apolonia" w:cs="Arial"/>
        </w:rPr>
        <w:t>Zatrudniony w......................................................................................................</w:t>
      </w:r>
    </w:p>
    <w:p w:rsidR="00617E3B" w:rsidRDefault="00617E3B" w:rsidP="0028114A">
      <w:pPr>
        <w:pStyle w:val="BodyTextIndent"/>
        <w:spacing w:after="60" w:line="240" w:lineRule="auto"/>
        <w:ind w:left="0"/>
        <w:rPr>
          <w:rFonts w:ascii="Apolonia" w:hAnsi="Apolonia" w:cs="Arial"/>
        </w:rPr>
      </w:pPr>
      <w:r>
        <w:rPr>
          <w:rFonts w:ascii="Apolonia CE" w:hAnsi="Apolonia CE" w:cs="Arial"/>
        </w:rPr>
        <w:t>Własna działalność gospodarcza/</w:t>
      </w:r>
      <w:r>
        <w:rPr>
          <w:rFonts w:ascii="Apolonia" w:hAnsi="Apolonia" w:cs="Arial"/>
        </w:rPr>
        <w:t xml:space="preserve">samozatrudnienie </w:t>
      </w:r>
    </w:p>
    <w:p w:rsidR="00617E3B" w:rsidRPr="00C75CAC" w:rsidRDefault="00617E3B" w:rsidP="00F75A50">
      <w:pPr>
        <w:pStyle w:val="BodyTextIndent"/>
        <w:ind w:left="0"/>
        <w:rPr>
          <w:rFonts w:ascii="Apolonia" w:hAnsi="Apolonia" w:cs="Arial"/>
        </w:rPr>
      </w:pPr>
      <w:r>
        <w:rPr>
          <w:rFonts w:ascii="Apolonia" w:hAnsi="Apolonia" w:cs="Arial"/>
          <w:b/>
        </w:rPr>
        <w:t>TAK       NIE</w:t>
      </w:r>
    </w:p>
    <w:p w:rsidR="00617E3B" w:rsidRDefault="00617E3B" w:rsidP="00F75A50">
      <w:pPr>
        <w:pStyle w:val="BodyTextIndent"/>
        <w:spacing w:after="60" w:line="240" w:lineRule="auto"/>
        <w:ind w:left="0"/>
        <w:rPr>
          <w:rFonts w:ascii="Apolonia" w:hAnsi="Apolonia" w:cs="Arial"/>
        </w:rPr>
      </w:pPr>
      <w:r>
        <w:rPr>
          <w:rFonts w:ascii="Apolonia" w:hAnsi="Apolonia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ab/>
        <w:t xml:space="preserve">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  </w:t>
      </w:r>
    </w:p>
    <w:p w:rsidR="00617E3B" w:rsidRDefault="00617E3B" w:rsidP="0028114A">
      <w:pPr>
        <w:pStyle w:val="BodyTextIndent"/>
        <w:spacing w:after="60" w:line="240" w:lineRule="auto"/>
        <w:ind w:left="0"/>
        <w:rPr>
          <w:rFonts w:ascii="Apolonia" w:hAnsi="Apolonia" w:cs="Arial"/>
        </w:rPr>
      </w:pPr>
      <w:r>
        <w:rPr>
          <w:rFonts w:ascii="Apolonia CE" w:hAnsi="Apolonia CE" w:cs="Arial"/>
        </w:rPr>
        <w:t>Data założenia :</w:t>
      </w:r>
      <w:r w:rsidRPr="00F75A50"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>................................................... Nr PKD...................................................</w:t>
      </w:r>
    </w:p>
    <w:p w:rsidR="00617E3B" w:rsidRDefault="00617E3B" w:rsidP="0028114A">
      <w:pPr>
        <w:pStyle w:val="BodyTextIndent"/>
        <w:spacing w:after="60" w:line="240" w:lineRule="auto"/>
        <w:ind w:left="0"/>
        <w:rPr>
          <w:rFonts w:ascii="Apolonia" w:hAnsi="Apolonia" w:cs="Arial"/>
        </w:rPr>
      </w:pPr>
    </w:p>
    <w:p w:rsidR="00617E3B" w:rsidRDefault="00617E3B" w:rsidP="0028114A">
      <w:pPr>
        <w:pStyle w:val="BodyTextIndent"/>
        <w:spacing w:after="60" w:line="240" w:lineRule="auto"/>
        <w:ind w:left="0"/>
        <w:rPr>
          <w:rFonts w:ascii="Apolonia" w:hAnsi="Apolonia" w:cs="Arial"/>
        </w:rPr>
      </w:pPr>
      <w:r>
        <w:rPr>
          <w:rFonts w:ascii="Apolonia" w:hAnsi="Apolonia" w:cs="Arial"/>
        </w:rPr>
        <w:t xml:space="preserve">Umowa </w:t>
      </w:r>
      <w:r>
        <w:rPr>
          <w:rFonts w:ascii="Apolonia CE" w:hAnsi="Apolonia CE" w:cs="Arial"/>
        </w:rPr>
        <w:t xml:space="preserve">o pracę zawarta na minimum 3 miesiące </w:t>
      </w:r>
      <w:r>
        <w:rPr>
          <w:rFonts w:ascii="Apolonia" w:hAnsi="Apolonia" w:cs="Arial"/>
        </w:rPr>
        <w:t>w wymiarze min. ½ etatu.</w:t>
      </w:r>
    </w:p>
    <w:p w:rsidR="00617E3B" w:rsidRPr="00C75CAC" w:rsidRDefault="00617E3B" w:rsidP="00B74007">
      <w:pPr>
        <w:pStyle w:val="BodyTextIndent"/>
        <w:ind w:left="0"/>
        <w:rPr>
          <w:rFonts w:ascii="Apolonia" w:hAnsi="Apolonia" w:cs="Arial"/>
        </w:rPr>
      </w:pPr>
      <w:r>
        <w:rPr>
          <w:rFonts w:ascii="Apolonia" w:hAnsi="Apolonia" w:cs="Arial"/>
          <w:b/>
        </w:rPr>
        <w:t>TAK       NIE</w:t>
      </w:r>
    </w:p>
    <w:p w:rsidR="00617E3B" w:rsidRDefault="00617E3B" w:rsidP="00B74007">
      <w:pPr>
        <w:pStyle w:val="BodyTextIndent"/>
        <w:spacing w:after="60" w:line="240" w:lineRule="auto"/>
        <w:ind w:left="0"/>
        <w:rPr>
          <w:rFonts w:ascii="Apolonia" w:hAnsi="Apolonia" w:cs="Arial"/>
        </w:rPr>
      </w:pPr>
      <w:r>
        <w:rPr>
          <w:rFonts w:ascii="Apolonia" w:hAnsi="Apolonia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ab/>
        <w:t xml:space="preserve">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</w:t>
      </w:r>
    </w:p>
    <w:p w:rsidR="00617E3B" w:rsidRPr="00B74007" w:rsidRDefault="00617E3B" w:rsidP="00B74007">
      <w:pPr>
        <w:pStyle w:val="BodyTextIndent"/>
        <w:spacing w:after="60" w:line="240" w:lineRule="auto"/>
        <w:ind w:left="0"/>
        <w:rPr>
          <w:rFonts w:ascii="Apolonia" w:hAnsi="Apolonia" w:cs="Arial"/>
        </w:rPr>
      </w:pPr>
      <w:r>
        <w:rPr>
          <w:rFonts w:ascii="Apolonia" w:hAnsi="Apolonia" w:cs="Arial"/>
        </w:rPr>
        <w:t xml:space="preserve">Umowa cywilno-prawna </w:t>
      </w:r>
      <w:r>
        <w:rPr>
          <w:rFonts w:ascii="Apolonia CE" w:hAnsi="Apolonia CE" w:cs="Arial"/>
        </w:rPr>
        <w:t xml:space="preserve"> zawarta na minimum 3 miesiące.</w:t>
      </w:r>
    </w:p>
    <w:p w:rsidR="00617E3B" w:rsidRPr="00C75CAC" w:rsidRDefault="00617E3B" w:rsidP="00B74007">
      <w:pPr>
        <w:pStyle w:val="BodyTextIndent"/>
        <w:ind w:left="0"/>
        <w:rPr>
          <w:rFonts w:ascii="Apolonia" w:hAnsi="Apolonia" w:cs="Arial"/>
        </w:rPr>
      </w:pPr>
      <w:r>
        <w:rPr>
          <w:rFonts w:ascii="Apolonia" w:hAnsi="Apolonia" w:cs="Arial"/>
          <w:b/>
        </w:rPr>
        <w:t>TAK       NIE</w:t>
      </w:r>
    </w:p>
    <w:p w:rsidR="00617E3B" w:rsidRDefault="00617E3B" w:rsidP="0028114A">
      <w:pPr>
        <w:pStyle w:val="BodyTextIndent"/>
        <w:spacing w:after="60" w:line="240" w:lineRule="auto"/>
        <w:ind w:left="0"/>
        <w:rPr>
          <w:rFonts w:ascii="Apolonia" w:hAnsi="Apolonia" w:cs="Arial"/>
        </w:rPr>
      </w:pPr>
      <w:r>
        <w:rPr>
          <w:rFonts w:ascii="Apolonia" w:hAnsi="Apolonia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ab/>
        <w:t xml:space="preserve">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  </w:t>
      </w:r>
    </w:p>
    <w:p w:rsidR="00617E3B" w:rsidRDefault="00617E3B" w:rsidP="00C75CAC">
      <w:pPr>
        <w:spacing w:line="360" w:lineRule="auto"/>
        <w:rPr>
          <w:rFonts w:ascii="Apolonia CE" w:hAnsi="Apolonia CE" w:cs="Arial"/>
        </w:rPr>
      </w:pPr>
      <w:r>
        <w:rPr>
          <w:rFonts w:ascii="Apolonia CE" w:hAnsi="Apolonia CE" w:cs="Arial"/>
        </w:rPr>
        <w:t>11. Określenie wykształcenia:</w:t>
      </w:r>
    </w:p>
    <w:p w:rsidR="00617E3B" w:rsidRPr="00864896" w:rsidRDefault="00617E3B" w:rsidP="0028114A">
      <w:pPr>
        <w:pStyle w:val="BodyTextIndent"/>
        <w:ind w:left="0"/>
        <w:rPr>
          <w:rFonts w:ascii="Apolonia" w:hAnsi="Apolonia" w:cs="Arial"/>
          <w:sz w:val="24"/>
        </w:rPr>
      </w:pPr>
      <w:r w:rsidRPr="00864896">
        <w:rPr>
          <w:rFonts w:ascii="Apolonia" w:hAnsi="Apolonia" w:cs="Arial"/>
          <w:sz w:val="24"/>
        </w:rPr>
        <w:t>Wy</w:t>
      </w:r>
      <w:r>
        <w:rPr>
          <w:rFonts w:ascii="Apolonia" w:hAnsi="Apolonia" w:cs="Arial"/>
          <w:sz w:val="24"/>
        </w:rPr>
        <w:t>kszt</w:t>
      </w:r>
      <w:r>
        <w:rPr>
          <w:rFonts w:ascii="Apolonia CE" w:hAnsi="Apolonia CE" w:cs="Arial"/>
          <w:sz w:val="24"/>
        </w:rPr>
        <w:t xml:space="preserve">ałcenie: </w:t>
      </w:r>
    </w:p>
    <w:p w:rsidR="00617E3B" w:rsidRPr="00C75CAC" w:rsidRDefault="00617E3B" w:rsidP="0028114A">
      <w:pPr>
        <w:pStyle w:val="BodyTextIndent"/>
        <w:ind w:left="0"/>
        <w:rPr>
          <w:rFonts w:ascii="Apolonia" w:hAnsi="Apolonia" w:cs="Arial"/>
        </w:rPr>
      </w:pPr>
      <w:r>
        <w:rPr>
          <w:rFonts w:ascii="Apolonia" w:hAnsi="Apolonia" w:cs="Arial"/>
          <w:b/>
        </w:rPr>
        <w:t>TAK       NIE</w:t>
      </w:r>
    </w:p>
    <w:p w:rsidR="00617E3B" w:rsidRDefault="00617E3B" w:rsidP="0028114A">
      <w:pPr>
        <w:spacing w:after="60"/>
        <w:rPr>
          <w:rFonts w:ascii="Apolonia CE" w:hAnsi="Apolonia CE" w:cs="Arial"/>
        </w:rPr>
      </w:pPr>
      <w:r>
        <w:rPr>
          <w:rFonts w:ascii="Apolonia" w:hAnsi="Apolonia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ab/>
        <w:t xml:space="preserve">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 CE" w:hAnsi="Apolonia CE" w:cs="Arial"/>
        </w:rPr>
        <w:t xml:space="preserve">         ponadgimnazjalne ( tzn. min. średnie(licealne)/techniczne)</w:t>
      </w:r>
    </w:p>
    <w:p w:rsidR="00617E3B" w:rsidRDefault="00617E3B" w:rsidP="0028114A">
      <w:pPr>
        <w:spacing w:after="60"/>
        <w:rPr>
          <w:rFonts w:ascii="Apolonia" w:hAnsi="Apolonia" w:cs="Arial"/>
        </w:rPr>
      </w:pPr>
      <w:r>
        <w:rPr>
          <w:rFonts w:ascii="Apolonia" w:hAnsi="Apolonia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ab/>
        <w:t xml:space="preserve">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  policealne</w:t>
      </w:r>
    </w:p>
    <w:p w:rsidR="00617E3B" w:rsidRDefault="00617E3B" w:rsidP="0028114A">
      <w:pPr>
        <w:spacing w:after="60"/>
        <w:rPr>
          <w:rFonts w:ascii="Apolonia CE" w:hAnsi="Apolonia CE" w:cs="Arial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ab/>
        <w:t xml:space="preserve">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 CE" w:hAnsi="Apolonia CE" w:cs="Arial"/>
        </w:rPr>
        <w:t xml:space="preserve">         wyższe</w:t>
      </w:r>
    </w:p>
    <w:p w:rsidR="00617E3B" w:rsidRDefault="00617E3B" w:rsidP="00864896">
      <w:pPr>
        <w:spacing w:line="360" w:lineRule="auto"/>
        <w:rPr>
          <w:rFonts w:ascii="Apolonia" w:hAnsi="Apolonia" w:cs="Arial"/>
          <w:b/>
          <w:u w:val="single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ab/>
        <w:t xml:space="preserve">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  inne, jakie : ...................................................</w:t>
      </w:r>
    </w:p>
    <w:p w:rsidR="00617E3B" w:rsidRDefault="00617E3B" w:rsidP="00864896">
      <w:pPr>
        <w:spacing w:line="360" w:lineRule="auto"/>
        <w:rPr>
          <w:rFonts w:ascii="Apolonia CE" w:hAnsi="Apolonia CE" w:cs="Arial"/>
        </w:rPr>
      </w:pPr>
      <w:r w:rsidRPr="00864896">
        <w:rPr>
          <w:rFonts w:ascii="Apolonia" w:hAnsi="Apolonia" w:cs="Arial"/>
        </w:rPr>
        <w:t xml:space="preserve">12. </w:t>
      </w:r>
      <w:r>
        <w:rPr>
          <w:rFonts w:ascii="Apolonia CE" w:hAnsi="Apolonia CE" w:cs="Arial"/>
        </w:rPr>
        <w:t xml:space="preserve">Odpowiedź nieobowiązkowa: </w:t>
      </w:r>
    </w:p>
    <w:p w:rsidR="00617E3B" w:rsidRPr="00864896" w:rsidRDefault="00617E3B" w:rsidP="00864896">
      <w:pPr>
        <w:spacing w:line="360" w:lineRule="auto"/>
        <w:rPr>
          <w:rFonts w:ascii="Apolonia" w:hAnsi="Apolonia" w:cs="Arial"/>
        </w:rPr>
      </w:pPr>
      <w:r w:rsidRPr="00864896">
        <w:rPr>
          <w:rFonts w:ascii="Apolonia CE" w:hAnsi="Apolonia CE" w:cs="Arial"/>
        </w:rPr>
        <w:t>Oświadczam, że</w:t>
      </w:r>
      <w:r>
        <w:rPr>
          <w:rFonts w:ascii="Apolonia" w:hAnsi="Apolonia" w:cs="Arial"/>
        </w:rPr>
        <w:t>:</w:t>
      </w:r>
    </w:p>
    <w:p w:rsidR="00617E3B" w:rsidRDefault="00617E3B" w:rsidP="00864896">
      <w:pPr>
        <w:pStyle w:val="BodyTextIndent"/>
        <w:ind w:left="360"/>
        <w:rPr>
          <w:rFonts w:ascii="Apolonia" w:hAnsi="Apolonia" w:cs="Arial"/>
          <w:b/>
        </w:rPr>
      </w:pPr>
      <w:r>
        <w:rPr>
          <w:rFonts w:ascii="Apolonia" w:hAnsi="Apolonia" w:cs="Arial"/>
          <w:b/>
        </w:rPr>
        <w:t>TAK      NIE</w:t>
      </w:r>
    </w:p>
    <w:p w:rsidR="00617E3B" w:rsidRDefault="00617E3B" w:rsidP="00864896">
      <w:pPr>
        <w:pStyle w:val="BodyTextIndent"/>
        <w:spacing w:after="60" w:line="240" w:lineRule="auto"/>
        <w:ind w:left="357"/>
        <w:rPr>
          <w:rFonts w:ascii="Apolonia CE" w:hAnsi="Apolonia CE" w:cs="Arial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  <w:sz w:val="24"/>
        </w:rPr>
        <w:t xml:space="preserve">     </w:t>
      </w:r>
      <w:r>
        <w:rPr>
          <w:rFonts w:ascii="Apolonia CE" w:hAnsi="Apolonia CE" w:cs="Arial"/>
        </w:rPr>
        <w:t>jestem członkiem mniejszości etnicznych i narodowych</w:t>
      </w:r>
    </w:p>
    <w:p w:rsidR="00617E3B" w:rsidRDefault="00617E3B" w:rsidP="00864896">
      <w:pPr>
        <w:pStyle w:val="BodyTextIndent"/>
        <w:spacing w:after="60" w:line="240" w:lineRule="auto"/>
        <w:ind w:left="357"/>
        <w:rPr>
          <w:rFonts w:ascii="Apolonia CE" w:hAnsi="Apolonia CE" w:cs="Arial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 CE" w:hAnsi="Apolonia CE" w:cs="Arial"/>
        </w:rPr>
        <w:t xml:space="preserve">     należę do grupy migrantów</w:t>
      </w:r>
    </w:p>
    <w:p w:rsidR="00617E3B" w:rsidRDefault="00617E3B" w:rsidP="00864896">
      <w:pPr>
        <w:pStyle w:val="BodyTextIndent"/>
        <w:spacing w:after="60" w:line="240" w:lineRule="auto"/>
        <w:ind w:left="357"/>
        <w:rPr>
          <w:rFonts w:ascii="Apolonia CE" w:hAnsi="Apolonia CE" w:cs="Arial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  <w:sz w:val="24"/>
        </w:rPr>
        <w:t xml:space="preserve">     </w:t>
      </w:r>
      <w:r>
        <w:rPr>
          <w:rFonts w:ascii="Apolonia CE" w:hAnsi="Apolonia CE" w:cs="Arial"/>
        </w:rPr>
        <w:t>jestem osobą niepełnosprawną</w:t>
      </w:r>
    </w:p>
    <w:p w:rsidR="00617E3B" w:rsidRDefault="00617E3B" w:rsidP="0028114A">
      <w:pPr>
        <w:spacing w:after="60"/>
        <w:rPr>
          <w:rFonts w:ascii="Apolonia CE" w:hAnsi="Apolonia CE" w:cs="Arial"/>
        </w:rPr>
      </w:pPr>
      <w:r>
        <w:rPr>
          <w:rFonts w:ascii="Apolonia CE" w:hAnsi="Apolonia CE" w:cs="Arial"/>
        </w:rPr>
        <w:t>13. Oświadczam, że w przypadku zmiany w/w danych  wskazanych (w tym danych kontaktowych: mail, telefon adres) dokonam ponownego złożenia kwestionariusza.</w:t>
      </w:r>
    </w:p>
    <w:p w:rsidR="00617E3B" w:rsidRDefault="00617E3B" w:rsidP="0028114A">
      <w:pPr>
        <w:spacing w:after="60"/>
        <w:rPr>
          <w:rFonts w:ascii="Apolonia" w:hAnsi="Apolonia" w:cs="Arial"/>
        </w:rPr>
      </w:pPr>
    </w:p>
    <w:p w:rsidR="00617E3B" w:rsidRDefault="00617E3B" w:rsidP="0028114A">
      <w:pPr>
        <w:spacing w:after="60"/>
        <w:rPr>
          <w:rFonts w:ascii="Apolonia" w:hAnsi="Apolonia" w:cs="Arial"/>
        </w:rPr>
      </w:pPr>
    </w:p>
    <w:p w:rsidR="00617E3B" w:rsidRDefault="00617E3B" w:rsidP="0028114A">
      <w:pPr>
        <w:spacing w:after="60"/>
        <w:rPr>
          <w:rFonts w:ascii="Apolonia" w:hAnsi="Apolonia" w:cs="Arial"/>
        </w:rPr>
      </w:pPr>
    </w:p>
    <w:p w:rsidR="00617E3B" w:rsidRDefault="00617E3B" w:rsidP="0028114A">
      <w:pPr>
        <w:spacing w:after="60"/>
        <w:rPr>
          <w:rFonts w:ascii="Apolonia" w:hAnsi="Apolonia" w:cs="Arial"/>
        </w:rPr>
      </w:pPr>
    </w:p>
    <w:p w:rsidR="00617E3B" w:rsidRDefault="00617E3B" w:rsidP="0028114A">
      <w:pPr>
        <w:spacing w:after="60"/>
        <w:rPr>
          <w:rFonts w:ascii="Apolonia" w:hAnsi="Apolonia" w:cs="Arial"/>
        </w:rPr>
      </w:pPr>
      <w:r>
        <w:rPr>
          <w:rFonts w:ascii="Apolonia CE" w:hAnsi="Apolonia CE" w:cs="Arial"/>
        </w:rPr>
        <w:t xml:space="preserve">Poznań, dn.                                          </w:t>
      </w:r>
      <w:r>
        <w:rPr>
          <w:rFonts w:ascii="Apolonia" w:hAnsi="Apolonia" w:cs="Arial"/>
        </w:rPr>
        <w:t>.............................................................</w:t>
      </w:r>
    </w:p>
    <w:p w:rsidR="00617E3B" w:rsidRDefault="00617E3B" w:rsidP="00A41DCC">
      <w:pPr>
        <w:spacing w:line="360" w:lineRule="auto"/>
        <w:rPr>
          <w:rFonts w:ascii="Apolonia CE" w:hAnsi="Apolonia CE" w:cs="Arial"/>
          <w:sz w:val="18"/>
          <w:szCs w:val="18"/>
        </w:rPr>
      </w:pPr>
      <w:r>
        <w:rPr>
          <w:rFonts w:ascii="Apolonia CE" w:hAnsi="Apolonia CE" w:cs="Arial"/>
          <w:sz w:val="18"/>
          <w:szCs w:val="18"/>
        </w:rPr>
        <w:t xml:space="preserve"> (miejscowość i data)</w:t>
      </w:r>
      <w:r>
        <w:rPr>
          <w:rFonts w:ascii="Apolonia CE" w:hAnsi="Apolonia CE" w:cs="Arial"/>
          <w:sz w:val="18"/>
          <w:szCs w:val="18"/>
        </w:rPr>
        <w:tab/>
      </w:r>
      <w:r>
        <w:rPr>
          <w:rFonts w:ascii="Apolonia CE" w:hAnsi="Apolonia CE" w:cs="Arial"/>
          <w:sz w:val="18"/>
          <w:szCs w:val="18"/>
        </w:rPr>
        <w:tab/>
      </w:r>
      <w:r>
        <w:rPr>
          <w:rFonts w:ascii="Apolonia CE" w:hAnsi="Apolonia CE" w:cs="Arial"/>
          <w:sz w:val="18"/>
          <w:szCs w:val="18"/>
        </w:rPr>
        <w:tab/>
        <w:t xml:space="preserve">           (podpis osoby składającej kwestionariusz)</w:t>
      </w:r>
    </w:p>
    <w:p w:rsidR="00617E3B" w:rsidRDefault="00617E3B" w:rsidP="00A41DCC">
      <w:pPr>
        <w:spacing w:line="360" w:lineRule="auto"/>
        <w:rPr>
          <w:rFonts w:ascii="Apolonia CE" w:hAnsi="Apolonia CE" w:cs="Arial"/>
          <w:sz w:val="18"/>
          <w:szCs w:val="18"/>
        </w:rPr>
      </w:pPr>
    </w:p>
    <w:p w:rsidR="00617E3B" w:rsidRDefault="00617E3B" w:rsidP="009743D3">
      <w:pPr>
        <w:spacing w:line="360" w:lineRule="auto"/>
        <w:jc w:val="both"/>
        <w:rPr>
          <w:rFonts w:ascii="Apolonia" w:hAnsi="Apolonia" w:cs="Arial"/>
        </w:rPr>
      </w:pPr>
      <w:r>
        <w:rPr>
          <w:rFonts w:ascii="Apolonia" w:hAnsi="Apolonia" w:cs="Arial"/>
        </w:rPr>
        <w:t>Pytania uzupełniające dotyczące s</w:t>
      </w:r>
      <w:r w:rsidRPr="00EC3B17">
        <w:rPr>
          <w:rFonts w:ascii="Apolonia" w:hAnsi="Apolonia" w:cs="Arial"/>
        </w:rPr>
        <w:t>tatus</w:t>
      </w:r>
      <w:r>
        <w:rPr>
          <w:rFonts w:ascii="Apolonia" w:hAnsi="Apolonia" w:cs="Arial"/>
        </w:rPr>
        <w:t>u</w:t>
      </w:r>
      <w:r w:rsidRPr="00EC3B17">
        <w:rPr>
          <w:rFonts w:ascii="Apolonia" w:hAnsi="Apolonia" w:cs="Arial"/>
        </w:rPr>
        <w:t xml:space="preserve"> </w:t>
      </w:r>
      <w:r>
        <w:rPr>
          <w:rFonts w:ascii="Apolonia" w:hAnsi="Apolonia" w:cs="Arial"/>
        </w:rPr>
        <w:t>społeczno-socjal</w:t>
      </w:r>
      <w:bookmarkStart w:id="0" w:name="_GoBack"/>
      <w:bookmarkEnd w:id="0"/>
      <w:r>
        <w:rPr>
          <w:rFonts w:ascii="Apolonia" w:hAnsi="Apolonia" w:cs="Arial"/>
        </w:rPr>
        <w:t xml:space="preserve">nego </w:t>
      </w:r>
      <w:r w:rsidRPr="00EC3B17">
        <w:rPr>
          <w:rFonts w:ascii="Apolonia" w:hAnsi="Apolonia" w:cs="Arial"/>
        </w:rPr>
        <w:t>uczestnika</w:t>
      </w:r>
      <w:r>
        <w:rPr>
          <w:rFonts w:ascii="Apolonia" w:hAnsi="Apolonia" w:cs="Arial"/>
        </w:rPr>
        <w:t xml:space="preserve"> w chwili przystąpienia do </w:t>
      </w:r>
      <w:r w:rsidRPr="00EC3B17">
        <w:rPr>
          <w:rFonts w:ascii="Apolonia" w:hAnsi="Apolonia" w:cs="Arial"/>
        </w:rPr>
        <w:t>projektu</w:t>
      </w:r>
      <w:r>
        <w:rPr>
          <w:rFonts w:ascii="Apolonia" w:hAnsi="Apolonia" w:cs="Arial"/>
        </w:rPr>
        <w:t>:</w:t>
      </w:r>
    </w:p>
    <w:p w:rsidR="00617E3B" w:rsidRDefault="00617E3B" w:rsidP="00EC3B17">
      <w:pPr>
        <w:pStyle w:val="BodyTextIndent"/>
        <w:ind w:left="360"/>
        <w:rPr>
          <w:rFonts w:ascii="Apolonia" w:hAnsi="Apolonia" w:cs="Arial"/>
          <w:b/>
        </w:rPr>
      </w:pPr>
      <w:r>
        <w:rPr>
          <w:rFonts w:ascii="Apolonia" w:hAnsi="Apolonia" w:cs="Arial"/>
          <w:b/>
        </w:rPr>
        <w:t>TAK      NIE</w:t>
      </w:r>
    </w:p>
    <w:p w:rsidR="00617E3B" w:rsidRPr="00EC3B17" w:rsidRDefault="00617E3B" w:rsidP="00EC3B17">
      <w:pPr>
        <w:pStyle w:val="BodyTextIndent"/>
        <w:spacing w:after="0" w:line="240" w:lineRule="auto"/>
        <w:ind w:left="1985" w:hanging="1628"/>
        <w:rPr>
          <w:rFonts w:ascii="Apolonia" w:hAnsi="Apolonia" w:cs="Arial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 w:rsidRPr="00EC3B17">
        <w:rPr>
          <w:rFonts w:ascii="Apolonia" w:hAnsi="Apolonia" w:cs="Arial"/>
        </w:rPr>
        <w:t xml:space="preserve">     jestem </w:t>
      </w:r>
      <w:r>
        <w:rPr>
          <w:rFonts w:ascii="Apolonia" w:hAnsi="Apolonia" w:cs="Arial"/>
        </w:rPr>
        <w:t>osobą bezdomną</w:t>
      </w:r>
      <w:r w:rsidRPr="00EC3B17">
        <w:rPr>
          <w:rFonts w:ascii="Apolonia" w:hAnsi="Apolonia" w:cs="Arial"/>
        </w:rPr>
        <w:t xml:space="preserve"> lub dotknięt</w:t>
      </w:r>
      <w:r>
        <w:rPr>
          <w:rFonts w:ascii="Apolonia" w:hAnsi="Apolonia" w:cs="Arial"/>
        </w:rPr>
        <w:t>ą</w:t>
      </w:r>
      <w:r w:rsidRPr="00EC3B17">
        <w:rPr>
          <w:rFonts w:ascii="Apolonia" w:hAnsi="Apolonia" w:cs="Arial"/>
        </w:rPr>
        <w:t xml:space="preserve"> wykluczeniem z dostępu do mieszkań</w:t>
      </w:r>
    </w:p>
    <w:p w:rsidR="00617E3B" w:rsidRPr="00EC3B17" w:rsidRDefault="00617E3B" w:rsidP="00EC3B17">
      <w:pPr>
        <w:ind w:left="1985" w:hanging="1628"/>
        <w:rPr>
          <w:rFonts w:ascii="Apolonia" w:hAnsi="Apolonia" w:cs="Arial"/>
        </w:rPr>
      </w:pPr>
    </w:p>
    <w:p w:rsidR="00617E3B" w:rsidRPr="00EC3B17" w:rsidRDefault="00617E3B" w:rsidP="00EC3B17">
      <w:pPr>
        <w:pStyle w:val="BodyTextIndent"/>
        <w:spacing w:after="0" w:line="240" w:lineRule="auto"/>
        <w:ind w:left="1985" w:hanging="1628"/>
        <w:jc w:val="both"/>
        <w:rPr>
          <w:rFonts w:ascii="Apolonia" w:hAnsi="Apolonia" w:cs="Arial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 w:rsidRPr="00EC3B17">
        <w:rPr>
          <w:rFonts w:ascii="Apolonia" w:hAnsi="Apolonia" w:cs="Arial"/>
        </w:rPr>
        <w:t xml:space="preserve">     jestem </w:t>
      </w:r>
      <w:r>
        <w:rPr>
          <w:rFonts w:ascii="Apolonia" w:hAnsi="Apolonia" w:cs="Arial"/>
        </w:rPr>
        <w:t>osobą przebywającą</w:t>
      </w:r>
      <w:r w:rsidRPr="00EC3B17">
        <w:rPr>
          <w:rFonts w:ascii="Apolonia" w:hAnsi="Apolonia" w:cs="Arial"/>
        </w:rPr>
        <w:t xml:space="preserve"> w gospodarstwie domowym bez osób pracujących</w:t>
      </w:r>
      <w:r>
        <w:rPr>
          <w:rFonts w:ascii="Apolonia" w:hAnsi="Apolonia" w:cs="Arial"/>
        </w:rPr>
        <w:t xml:space="preserve"> </w:t>
      </w:r>
      <w:r w:rsidRPr="00EC3B17">
        <w:rPr>
          <w:rFonts w:ascii="Apolonia" w:hAnsi="Apolonia" w:cs="Arial"/>
        </w:rPr>
        <w:t>w tym: w gospodarstwie domowym z dzie</w:t>
      </w:r>
      <w:r>
        <w:rPr>
          <w:rFonts w:ascii="Apolonia" w:hAnsi="Apolonia" w:cs="Arial"/>
        </w:rPr>
        <w:t>ćmi pozostającymi na utrzymaniu</w:t>
      </w:r>
    </w:p>
    <w:p w:rsidR="00617E3B" w:rsidRPr="00EC3B17" w:rsidRDefault="00617E3B" w:rsidP="00EC3B17">
      <w:pPr>
        <w:ind w:left="1985" w:hanging="1628"/>
        <w:rPr>
          <w:rFonts w:ascii="Apolonia" w:hAnsi="Apolonia" w:cs="Arial"/>
        </w:rPr>
      </w:pPr>
    </w:p>
    <w:p w:rsidR="00617E3B" w:rsidRPr="00EC3B17" w:rsidRDefault="00617E3B" w:rsidP="00EC3B17">
      <w:pPr>
        <w:pStyle w:val="BodyTextIndent"/>
        <w:spacing w:after="0" w:line="240" w:lineRule="auto"/>
        <w:ind w:left="1985" w:hanging="1628"/>
        <w:jc w:val="both"/>
        <w:rPr>
          <w:rFonts w:ascii="Apolonia" w:hAnsi="Apolonia" w:cs="Arial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 w:rsidRPr="00EC3B17">
        <w:rPr>
          <w:rFonts w:ascii="Apolonia" w:hAnsi="Apolonia" w:cs="Arial"/>
        </w:rPr>
        <w:t xml:space="preserve">     jestem </w:t>
      </w:r>
      <w:r>
        <w:rPr>
          <w:rFonts w:ascii="Apolonia" w:hAnsi="Apolonia" w:cs="Arial"/>
        </w:rPr>
        <w:t>osobą żyjącą</w:t>
      </w:r>
      <w:r w:rsidRPr="00EC3B17">
        <w:rPr>
          <w:rFonts w:ascii="Apolonia" w:hAnsi="Apolonia" w:cs="Arial"/>
        </w:rPr>
        <w:t xml:space="preserve"> w gospodarstwie składający</w:t>
      </w:r>
      <w:r>
        <w:rPr>
          <w:rFonts w:ascii="Apolonia" w:hAnsi="Apolonia" w:cs="Arial"/>
        </w:rPr>
        <w:t>m się z jednej osoby dorosłej i </w:t>
      </w:r>
      <w:r w:rsidRPr="00EC3B17">
        <w:rPr>
          <w:rFonts w:ascii="Apolonia" w:hAnsi="Apolonia" w:cs="Arial"/>
        </w:rPr>
        <w:t>dzieci pozostających na utrzymaniu</w:t>
      </w:r>
    </w:p>
    <w:p w:rsidR="00617E3B" w:rsidRPr="00EC3B17" w:rsidRDefault="00617E3B" w:rsidP="00EC3B17">
      <w:pPr>
        <w:ind w:left="1985" w:hanging="1628"/>
        <w:rPr>
          <w:rFonts w:ascii="Apolonia" w:hAnsi="Apolonia" w:cs="Arial"/>
        </w:rPr>
      </w:pPr>
    </w:p>
    <w:p w:rsidR="00617E3B" w:rsidRPr="007D4F3C" w:rsidRDefault="00617E3B" w:rsidP="00EC3B17">
      <w:pPr>
        <w:pStyle w:val="BodyTextIndent"/>
        <w:tabs>
          <w:tab w:val="right" w:pos="9066"/>
        </w:tabs>
        <w:spacing w:after="0" w:line="240" w:lineRule="auto"/>
        <w:ind w:left="1985" w:hanging="1628"/>
        <w:jc w:val="both"/>
        <w:rPr>
          <w:rFonts w:ascii="Apolonia" w:hAnsi="Apolonia" w:cs="Arial"/>
        </w:rPr>
      </w:pP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      </w:t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 w:rsidRPr="00EC3B17">
        <w:rPr>
          <w:rFonts w:ascii="Apolonia" w:hAnsi="Apolonia" w:cs="Arial"/>
        </w:rPr>
        <w:t xml:space="preserve">     jestem </w:t>
      </w:r>
      <w:r>
        <w:rPr>
          <w:rFonts w:ascii="Apolonia" w:hAnsi="Apolonia" w:cs="Arial"/>
        </w:rPr>
        <w:t xml:space="preserve">osobą </w:t>
      </w:r>
      <w:r w:rsidRPr="00EC3B17">
        <w:rPr>
          <w:rFonts w:ascii="Apolonia" w:hAnsi="Apolonia" w:cs="Arial"/>
        </w:rPr>
        <w:t xml:space="preserve">w innej niekorzystnej sytuacji społecznej (innej niż wymienione powyżej) </w:t>
      </w:r>
      <w:r>
        <w:rPr>
          <w:rFonts w:ascii="Apolonia" w:hAnsi="Apolonia" w:cs="Arial"/>
        </w:rPr>
        <w:tab/>
      </w:r>
      <w:r>
        <w:rPr>
          <w:rFonts w:ascii="Apolonia" w:hAnsi="Apolonia" w:cs="Arial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olonia" w:hAnsi="Apolonia" w:cs="Arial"/>
        </w:rPr>
        <w:instrText xml:space="preserve"> FORMCHECKBOX </w:instrText>
      </w:r>
      <w:r>
        <w:rPr>
          <w:rFonts w:ascii="Apolonia" w:hAnsi="Apolonia" w:cs="Arial"/>
        </w:rPr>
      </w:r>
      <w:r>
        <w:rPr>
          <w:rFonts w:ascii="Apolonia" w:hAnsi="Apolonia" w:cs="Arial"/>
        </w:rPr>
        <w:fldChar w:fldCharType="end"/>
      </w:r>
      <w:r>
        <w:rPr>
          <w:rFonts w:ascii="Apolonia" w:hAnsi="Apolonia" w:cs="Arial"/>
        </w:rPr>
        <w:t xml:space="preserve"> (odmawiam podania informacji)</w:t>
      </w:r>
    </w:p>
    <w:sectPr w:rsidR="00617E3B" w:rsidRPr="007D4F3C" w:rsidSect="00532391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E3B" w:rsidRDefault="00617E3B" w:rsidP="008879A3">
      <w:r>
        <w:separator/>
      </w:r>
    </w:p>
  </w:endnote>
  <w:endnote w:type="continuationSeparator" w:id="0">
    <w:p w:rsidR="00617E3B" w:rsidRDefault="00617E3B" w:rsidP="008879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olonia">
    <w:altName w:val="MS UI Gothic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polonia CE">
    <w:altName w:val="MS UI Gothic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Helvetica Neue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buntu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E3B" w:rsidRDefault="00617E3B">
    <w:pPr>
      <w:pStyle w:val="Footer"/>
    </w:pPr>
    <w:r w:rsidRPr="005C3FD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30" type="#_x0000_t75" style="width:451.5pt;height:88.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E3B" w:rsidRDefault="00617E3B" w:rsidP="008879A3">
      <w:r>
        <w:separator/>
      </w:r>
    </w:p>
  </w:footnote>
  <w:footnote w:type="continuationSeparator" w:id="0">
    <w:p w:rsidR="00617E3B" w:rsidRDefault="00617E3B" w:rsidP="008879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79" w:type="dxa"/>
      <w:tblInd w:w="-905" w:type="dxa"/>
      <w:tblLook w:val="00A0"/>
    </w:tblPr>
    <w:tblGrid>
      <w:gridCol w:w="1379"/>
      <w:gridCol w:w="8290"/>
      <w:gridCol w:w="1410"/>
    </w:tblGrid>
    <w:tr w:rsidR="00617E3B" w:rsidRPr="000E2D71" w:rsidTr="000E2D71">
      <w:tc>
        <w:tcPr>
          <w:tcW w:w="1379" w:type="dxa"/>
        </w:tcPr>
        <w:p w:rsidR="00617E3B" w:rsidRPr="000E2D71" w:rsidRDefault="00617E3B" w:rsidP="000E2D71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 w:rsidRPr="00B132BE">
            <w:rPr>
              <w:rFonts w:ascii="Helvetica Neue" w:eastAsia="Ubuntu-Bold" w:hAnsi="Helvetica Neue" w:cs="Ubuntu-Bold"/>
              <w:noProof/>
              <w:color w:val="164194"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i1027" type="#_x0000_t75" style="width:54.75pt;height:54.75pt;visibility:visible">
                <v:imagedata r:id="rId1" o:title=""/>
              </v:shape>
            </w:pict>
          </w:r>
        </w:p>
      </w:tc>
      <w:tc>
        <w:tcPr>
          <w:tcW w:w="8290" w:type="dxa"/>
          <w:vAlign w:val="center"/>
        </w:tcPr>
        <w:p w:rsidR="00617E3B" w:rsidRPr="000E2D71" w:rsidRDefault="00617E3B" w:rsidP="000E2D71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000000"/>
            </w:rPr>
          </w:pPr>
          <w:r w:rsidRPr="000E2D71">
            <w:rPr>
              <w:rFonts w:ascii="Helvetica Neue" w:eastAsia="Ubuntu-Bold" w:hAnsi="Helvetica Neue" w:cs="Ubuntu-Bold"/>
              <w:bCs/>
              <w:color w:val="000000"/>
            </w:rPr>
            <w:t xml:space="preserve">Program Rozwoju Kompetencji Kierunku Transport </w:t>
          </w:r>
        </w:p>
        <w:p w:rsidR="00617E3B" w:rsidRPr="000E2D71" w:rsidRDefault="00617E3B" w:rsidP="000E2D71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000000"/>
            </w:rPr>
          </w:pPr>
          <w:r w:rsidRPr="000E2D71">
            <w:rPr>
              <w:rFonts w:ascii="Helvetica Neue" w:eastAsia="Ubuntu-Bold" w:hAnsi="Helvetica Neue" w:cs="Ubuntu-Bold"/>
              <w:bCs/>
              <w:color w:val="000000"/>
            </w:rPr>
            <w:t xml:space="preserve">na Wydziale Maszyn Roboczych i Transportu </w:t>
          </w:r>
        </w:p>
        <w:p w:rsidR="00617E3B" w:rsidRPr="000E2D71" w:rsidRDefault="00617E3B" w:rsidP="000E2D71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0E2D71">
            <w:rPr>
              <w:rFonts w:ascii="Helvetica Neue" w:eastAsia="Ubuntu-Bold" w:hAnsi="Helvetica Neue" w:cs="Ubuntu-Bold"/>
              <w:bCs/>
              <w:color w:val="000000"/>
            </w:rPr>
            <w:t>Politechniki Poznańskiej</w:t>
          </w:r>
        </w:p>
      </w:tc>
      <w:tc>
        <w:tcPr>
          <w:tcW w:w="1410" w:type="dxa"/>
        </w:tcPr>
        <w:p w:rsidR="00617E3B" w:rsidRPr="000E2D71" w:rsidRDefault="00617E3B" w:rsidP="000E2D71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 w:rsidRPr="00B132BE">
            <w:rPr>
              <w:rFonts w:ascii="Helvetica Neue" w:eastAsia="Ubuntu-Bold" w:hAnsi="Helvetica Neue" w:cs="Ubuntu-Bold"/>
              <w:noProof/>
              <w:color w:val="164194"/>
              <w:lang w:eastAsia="pl-PL"/>
            </w:rPr>
            <w:pict>
              <v:shape id="Obraz 3" o:spid="_x0000_i1028" type="#_x0000_t75" alt="../../../Documents/POLITECHNIKA/Grafika/logo%20WMRiT.png" style="width:55.5pt;height:51pt;visibility:visible">
                <v:imagedata r:id="rId2" o:title=""/>
              </v:shape>
            </w:pict>
          </w:r>
        </w:p>
      </w:tc>
    </w:tr>
    <w:tr w:rsidR="00617E3B" w:rsidRPr="000E2D71" w:rsidTr="000E2D71">
      <w:tc>
        <w:tcPr>
          <w:tcW w:w="11079" w:type="dxa"/>
          <w:gridSpan w:val="3"/>
        </w:tcPr>
        <w:p w:rsidR="00617E3B" w:rsidRPr="000E2D71" w:rsidRDefault="00617E3B" w:rsidP="000E2D71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/>
              <w:sz w:val="20"/>
            </w:rPr>
          </w:pPr>
          <w:r w:rsidRPr="000E2D71">
            <w:rPr>
              <w:rFonts w:ascii="Helvetica Neue" w:eastAsia="Ubuntu-Bold" w:hAnsi="Helvetica Neue" w:cs="Ubuntu-Bold"/>
              <w:bCs/>
              <w:color w:val="7F7F7F"/>
              <w:sz w:val="20"/>
            </w:rPr>
            <w:t>Politechnika Poznańska, Wydział Maszyn Roboczych i Transportu, ul. Piotrowo 3, 60-965 Poznań,</w:t>
          </w:r>
        </w:p>
        <w:p w:rsidR="00617E3B" w:rsidRPr="000E2D71" w:rsidRDefault="00617E3B" w:rsidP="000E2D71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/>
              <w:lang w:val="en-US"/>
            </w:rPr>
          </w:pPr>
          <w:r w:rsidRPr="000E2D71">
            <w:rPr>
              <w:rFonts w:ascii="Helvetica Neue" w:eastAsia="Ubuntu-Bold" w:hAnsi="Helvetica Neue" w:cs="Ubuntu-Bold"/>
              <w:bCs/>
              <w:color w:val="7F7F7F"/>
              <w:sz w:val="20"/>
              <w:lang w:val="en-US"/>
            </w:rPr>
            <w:t>tel. 61 665 2716, 61 665 2313, www.dts.put.poznan.pl/power</w:t>
          </w:r>
        </w:p>
      </w:tc>
    </w:tr>
  </w:tbl>
  <w:p w:rsidR="00617E3B" w:rsidRPr="00430908" w:rsidRDefault="00617E3B" w:rsidP="00EF1006">
    <w:pPr>
      <w:pStyle w:val="Header"/>
      <w:ind w:right="-6"/>
      <w:rPr>
        <w:rFonts w:ascii="Helvetica Neue" w:hAnsi="Helvetica Neue"/>
        <w:lang w:val="en-US"/>
      </w:rPr>
    </w:pPr>
  </w:p>
  <w:p w:rsidR="00617E3B" w:rsidRDefault="00617E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F32CC"/>
    <w:multiLevelType w:val="hybridMultilevel"/>
    <w:tmpl w:val="CF42A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79A3"/>
    <w:rsid w:val="000001C8"/>
    <w:rsid w:val="000174D5"/>
    <w:rsid w:val="00020BB8"/>
    <w:rsid w:val="00051E6B"/>
    <w:rsid w:val="00054788"/>
    <w:rsid w:val="000C252A"/>
    <w:rsid w:val="000D386F"/>
    <w:rsid w:val="000D6166"/>
    <w:rsid w:val="000E2D71"/>
    <w:rsid w:val="00142E3E"/>
    <w:rsid w:val="00183FA8"/>
    <w:rsid w:val="001B3B4A"/>
    <w:rsid w:val="001E2A2A"/>
    <w:rsid w:val="002168FA"/>
    <w:rsid w:val="0028114A"/>
    <w:rsid w:val="002C2132"/>
    <w:rsid w:val="003770F9"/>
    <w:rsid w:val="00391D14"/>
    <w:rsid w:val="003D363D"/>
    <w:rsid w:val="00430908"/>
    <w:rsid w:val="00433423"/>
    <w:rsid w:val="00450DA4"/>
    <w:rsid w:val="004A37EB"/>
    <w:rsid w:val="004A60DB"/>
    <w:rsid w:val="004E40A4"/>
    <w:rsid w:val="00532391"/>
    <w:rsid w:val="0054771A"/>
    <w:rsid w:val="00560FC1"/>
    <w:rsid w:val="005C3A6F"/>
    <w:rsid w:val="005C3FD6"/>
    <w:rsid w:val="005D0283"/>
    <w:rsid w:val="005D7FBA"/>
    <w:rsid w:val="005E2816"/>
    <w:rsid w:val="00602756"/>
    <w:rsid w:val="00616671"/>
    <w:rsid w:val="00617E3B"/>
    <w:rsid w:val="006C099A"/>
    <w:rsid w:val="00785E96"/>
    <w:rsid w:val="0078654E"/>
    <w:rsid w:val="00791370"/>
    <w:rsid w:val="0079144C"/>
    <w:rsid w:val="00792AA1"/>
    <w:rsid w:val="007C4CE5"/>
    <w:rsid w:val="007D0702"/>
    <w:rsid w:val="007D3800"/>
    <w:rsid w:val="007D4F3C"/>
    <w:rsid w:val="008476AB"/>
    <w:rsid w:val="00864896"/>
    <w:rsid w:val="00865932"/>
    <w:rsid w:val="00874468"/>
    <w:rsid w:val="008879A3"/>
    <w:rsid w:val="008C124A"/>
    <w:rsid w:val="008C7EBA"/>
    <w:rsid w:val="00916C30"/>
    <w:rsid w:val="00944D77"/>
    <w:rsid w:val="00953C48"/>
    <w:rsid w:val="009743D3"/>
    <w:rsid w:val="009A2B89"/>
    <w:rsid w:val="009B2660"/>
    <w:rsid w:val="00A20A6A"/>
    <w:rsid w:val="00A417DD"/>
    <w:rsid w:val="00A41DCC"/>
    <w:rsid w:val="00A46D39"/>
    <w:rsid w:val="00AB02F8"/>
    <w:rsid w:val="00AB33AA"/>
    <w:rsid w:val="00AC257A"/>
    <w:rsid w:val="00B132BE"/>
    <w:rsid w:val="00B74007"/>
    <w:rsid w:val="00B95259"/>
    <w:rsid w:val="00B9775C"/>
    <w:rsid w:val="00BC0B48"/>
    <w:rsid w:val="00BE1D9C"/>
    <w:rsid w:val="00C75CAC"/>
    <w:rsid w:val="00DB3337"/>
    <w:rsid w:val="00DC318B"/>
    <w:rsid w:val="00E14192"/>
    <w:rsid w:val="00E35163"/>
    <w:rsid w:val="00E7689E"/>
    <w:rsid w:val="00E93285"/>
    <w:rsid w:val="00EC3B17"/>
    <w:rsid w:val="00EF1006"/>
    <w:rsid w:val="00F03A65"/>
    <w:rsid w:val="00F10A79"/>
    <w:rsid w:val="00F174FA"/>
    <w:rsid w:val="00F31FF0"/>
    <w:rsid w:val="00F32A33"/>
    <w:rsid w:val="00F44A3A"/>
    <w:rsid w:val="00F75A50"/>
    <w:rsid w:val="00F7697E"/>
    <w:rsid w:val="00FD073A"/>
    <w:rsid w:val="00FD2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A7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2811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C0B4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8879A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79A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879A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79A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C09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09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F100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28114A"/>
    <w:pPr>
      <w:spacing w:after="120" w:line="276" w:lineRule="auto"/>
      <w:ind w:left="283"/>
    </w:pPr>
    <w:rPr>
      <w:rFonts w:eastAsia="Times New Roman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C0B48"/>
    <w:rPr>
      <w:rFonts w:cs="Times New Roman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99"/>
    <w:qFormat/>
    <w:locked/>
    <w:rsid w:val="0028114A"/>
    <w:pPr>
      <w:jc w:val="center"/>
    </w:pPr>
    <w:rPr>
      <w:rFonts w:ascii="Times New Roman" w:hAnsi="Times New Roman"/>
      <w:b/>
      <w:bCs/>
      <w:sz w:val="32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BC0B48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rsid w:val="00E3516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777</Words>
  <Characters>4662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uczestnictwa w projekcie</dc:title>
  <dc:subject/>
  <dc:creator>Szymon Fierek</dc:creator>
  <cp:keywords/>
  <dc:description/>
  <cp:lastModifiedBy>P0014370</cp:lastModifiedBy>
  <cp:revision>2</cp:revision>
  <cp:lastPrinted>2017-05-12T10:34:00Z</cp:lastPrinted>
  <dcterms:created xsi:type="dcterms:W3CDTF">2017-05-12T10:50:00Z</dcterms:created>
  <dcterms:modified xsi:type="dcterms:W3CDTF">2017-05-12T10:50:00Z</dcterms:modified>
</cp:coreProperties>
</file>